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72" w:rsidRPr="003E6E2C" w:rsidRDefault="00A43F72" w:rsidP="00350ECA">
      <w:pPr>
        <w:jc w:val="center"/>
        <w:outlineLvl w:val="0"/>
        <w:rPr>
          <w:sz w:val="28"/>
        </w:rPr>
      </w:pPr>
      <w:r w:rsidRPr="003E6E2C">
        <w:rPr>
          <w:sz w:val="28"/>
        </w:rPr>
        <w:t>Российская Федерация</w:t>
      </w:r>
    </w:p>
    <w:p w:rsidR="00A43F72" w:rsidRDefault="00A43F72" w:rsidP="00350ECA">
      <w:pPr>
        <w:jc w:val="center"/>
        <w:outlineLvl w:val="0"/>
        <w:rPr>
          <w:sz w:val="28"/>
        </w:rPr>
      </w:pPr>
      <w:r w:rsidRPr="003E6E2C">
        <w:rPr>
          <w:sz w:val="28"/>
        </w:rPr>
        <w:t xml:space="preserve">АДМИНИСТРАЦИЯ </w:t>
      </w:r>
      <w:r>
        <w:rPr>
          <w:sz w:val="28"/>
        </w:rPr>
        <w:t xml:space="preserve"> ПОСЕЛКА РАМАСУХА</w:t>
      </w:r>
    </w:p>
    <w:p w:rsidR="00A43F72" w:rsidRDefault="00A43F72" w:rsidP="00C354F5">
      <w:pPr>
        <w:jc w:val="center"/>
        <w:outlineLvl w:val="0"/>
        <w:rPr>
          <w:sz w:val="28"/>
        </w:rPr>
      </w:pPr>
      <w:r w:rsidRPr="003E6E2C">
        <w:rPr>
          <w:sz w:val="28"/>
        </w:rPr>
        <w:t>ПОЧЕПСКОГО РАЙОНА</w:t>
      </w:r>
      <w:r>
        <w:rPr>
          <w:sz w:val="28"/>
        </w:rPr>
        <w:t xml:space="preserve">  </w:t>
      </w:r>
      <w:r w:rsidRPr="003E6E2C">
        <w:rPr>
          <w:sz w:val="28"/>
        </w:rPr>
        <w:t>БРЯНСКОЙ ОБЛАСТИ</w:t>
      </w:r>
    </w:p>
    <w:p w:rsidR="00A43F72" w:rsidRPr="003E6E2C" w:rsidRDefault="00A43F72" w:rsidP="00B069F6">
      <w:pPr>
        <w:jc w:val="center"/>
        <w:rPr>
          <w:sz w:val="28"/>
        </w:rPr>
      </w:pPr>
    </w:p>
    <w:p w:rsidR="00A43F72" w:rsidRPr="003E6E2C" w:rsidRDefault="00A43F72" w:rsidP="00350ECA">
      <w:pPr>
        <w:jc w:val="center"/>
        <w:outlineLvl w:val="0"/>
        <w:rPr>
          <w:sz w:val="28"/>
        </w:rPr>
      </w:pPr>
      <w:r>
        <w:rPr>
          <w:sz w:val="28"/>
        </w:rPr>
        <w:t>П О С Т А Н О В Л Е Н И Е</w:t>
      </w:r>
    </w:p>
    <w:p w:rsidR="00A43F72" w:rsidRPr="00213626" w:rsidRDefault="00A43F72" w:rsidP="00B069F6">
      <w:pPr>
        <w:jc w:val="center"/>
        <w:rPr>
          <w:b/>
          <w:sz w:val="28"/>
          <w:szCs w:val="22"/>
        </w:rPr>
      </w:pPr>
    </w:p>
    <w:p w:rsidR="00A43F72" w:rsidRDefault="00A43F72" w:rsidP="00B069F6">
      <w:pPr>
        <w:rPr>
          <w:sz w:val="28"/>
        </w:rPr>
      </w:pPr>
      <w:r>
        <w:rPr>
          <w:sz w:val="28"/>
        </w:rPr>
        <w:t>от 24.08.2022 г.</w:t>
      </w:r>
      <w:r>
        <w:rPr>
          <w:sz w:val="28"/>
        </w:rPr>
        <w:tab/>
        <w:t xml:space="preserve">№  </w:t>
      </w:r>
      <w:bookmarkStart w:id="0" w:name="_GoBack"/>
      <w:bookmarkEnd w:id="0"/>
      <w:r>
        <w:rPr>
          <w:sz w:val="28"/>
        </w:rPr>
        <w:t>30</w:t>
      </w:r>
    </w:p>
    <w:p w:rsidR="00A43F72" w:rsidRPr="000337FA" w:rsidRDefault="00A43F72" w:rsidP="00B069F6">
      <w:pPr>
        <w:rPr>
          <w:sz w:val="22"/>
          <w:szCs w:val="22"/>
        </w:rPr>
      </w:pPr>
      <w:r>
        <w:rPr>
          <w:sz w:val="22"/>
          <w:szCs w:val="22"/>
        </w:rPr>
        <w:t xml:space="preserve">П. Рамасуха </w:t>
      </w:r>
    </w:p>
    <w:p w:rsidR="00A43F72" w:rsidRPr="000337FA" w:rsidRDefault="00A43F72" w:rsidP="00B069F6">
      <w:pPr>
        <w:rPr>
          <w:sz w:val="22"/>
          <w:szCs w:val="22"/>
        </w:rPr>
      </w:pPr>
    </w:p>
    <w:p w:rsidR="00A43F72" w:rsidRPr="000337FA" w:rsidRDefault="00A43F72" w:rsidP="00B069F6">
      <w:pPr>
        <w:rPr>
          <w:sz w:val="22"/>
          <w:szCs w:val="22"/>
        </w:rPr>
      </w:pPr>
    </w:p>
    <w:p w:rsidR="00A43F72" w:rsidRPr="00213626" w:rsidRDefault="00A43F72" w:rsidP="00B069F6">
      <w:pPr>
        <w:shd w:val="clear" w:color="auto" w:fill="FFFFFF"/>
        <w:ind w:right="4315"/>
        <w:jc w:val="both"/>
        <w:rPr>
          <w:spacing w:val="-1"/>
          <w:sz w:val="28"/>
          <w:szCs w:val="28"/>
        </w:rPr>
      </w:pPr>
      <w:r w:rsidRPr="00213626">
        <w:rPr>
          <w:rStyle w:val="FontStyle18"/>
          <w:b w:val="0"/>
          <w:bCs/>
          <w:sz w:val="28"/>
          <w:szCs w:val="28"/>
        </w:rPr>
        <w:t>О</w:t>
      </w:r>
      <w:r>
        <w:rPr>
          <w:rStyle w:val="FontStyle18"/>
          <w:b w:val="0"/>
          <w:bCs/>
          <w:sz w:val="28"/>
          <w:szCs w:val="28"/>
        </w:rPr>
        <w:t xml:space="preserve"> введении особого противопожарного режима на территории  поселка Рамасуха Почепского района Брянской области</w:t>
      </w:r>
    </w:p>
    <w:p w:rsidR="00A43F72" w:rsidRPr="00213626" w:rsidRDefault="00A43F72" w:rsidP="00B069F6">
      <w:pPr>
        <w:pStyle w:val="Style5"/>
        <w:widowControl/>
        <w:rPr>
          <w:rStyle w:val="FontStyle18"/>
          <w:rFonts w:cs="Times New Roman"/>
          <w:bCs/>
          <w:sz w:val="28"/>
          <w:szCs w:val="28"/>
        </w:rPr>
      </w:pPr>
    </w:p>
    <w:p w:rsidR="00A43F72" w:rsidRDefault="00A43F72" w:rsidP="00B069F6">
      <w:pPr>
        <w:jc w:val="both"/>
        <w:rPr>
          <w:b/>
          <w:sz w:val="28"/>
          <w:szCs w:val="28"/>
        </w:rPr>
      </w:pPr>
    </w:p>
    <w:p w:rsidR="00A43F72" w:rsidRDefault="00A43F72" w:rsidP="00B069F6">
      <w:pPr>
        <w:ind w:firstLine="75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Федеральными Законами  от 21 декабря 1994 года № 69-ФЗ «О пожарной безопасности»,   постановления Правительства Российской Федерации  от 16.09.2020 № 1479 «Об утверждении Правил противопожарного режима в Российской Федерации», законом Брянской области от 13.12.2005 № 89-З «О пожарной безопасности», Постановления Правительства Брянской области от 23 августа 2022 года  353-п « О введении особого противопожарного режима на территории Брянской области»  и в связи с повышением пожарной опасности на территории Брянской области , в целях недопущения  возникновения чрезвычайных ситуаций, вызванных природными и техногенными пожарами, обеспечения пожарной безопасности в поселке Рамасуха, администрация поселка Рамасуха</w:t>
      </w:r>
    </w:p>
    <w:p w:rsidR="00A43F72" w:rsidRDefault="00A43F72" w:rsidP="00B069F6">
      <w:pPr>
        <w:ind w:firstLine="750"/>
        <w:jc w:val="both"/>
        <w:rPr>
          <w:sz w:val="28"/>
          <w:szCs w:val="28"/>
        </w:rPr>
      </w:pPr>
    </w:p>
    <w:p w:rsidR="00A43F72" w:rsidRDefault="00A43F72" w:rsidP="00B069F6">
      <w:pPr>
        <w:ind w:firstLine="75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43F72" w:rsidRPr="00213626" w:rsidRDefault="00A43F72" w:rsidP="00B069F6">
      <w:pPr>
        <w:ind w:firstLine="750"/>
        <w:jc w:val="both"/>
        <w:rPr>
          <w:sz w:val="28"/>
          <w:szCs w:val="28"/>
        </w:rPr>
      </w:pPr>
      <w:r>
        <w:rPr>
          <w:sz w:val="28"/>
          <w:szCs w:val="28"/>
        </w:rPr>
        <w:t>1. Ввести с 09.00 24 августа  2022 года  по 09.00 31 августа 2022 года  на территории поселка особый противопожарный режим.</w:t>
      </w:r>
    </w:p>
    <w:p w:rsidR="00A43F72" w:rsidRPr="009670D5" w:rsidRDefault="00A43F72" w:rsidP="00CD5C84">
      <w:pPr>
        <w:pStyle w:val="ListParagraph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Запретить   на территории поселка Рамасуха разведение костров, сжигание порубочных остатков и сухой растительности, проведение пожароопасных работ (сварочные, варка битума и пр.)</w:t>
      </w:r>
      <w:r w:rsidRPr="001C418E">
        <w:rPr>
          <w:sz w:val="28"/>
          <w:szCs w:val="28"/>
        </w:rPr>
        <w:t>.</w:t>
      </w:r>
    </w:p>
    <w:p w:rsidR="00A43F72" w:rsidRDefault="00A43F72" w:rsidP="000453B0">
      <w:pPr>
        <w:pStyle w:val="ListParagraph"/>
        <w:ind w:left="567" w:firstLine="141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0453B0">
        <w:rPr>
          <w:sz w:val="28"/>
          <w:szCs w:val="28"/>
        </w:rPr>
        <w:t>ровести дополнительную разъяснительную работу с населением о мерах пожарной безопасности и действиях в случае пожара.</w:t>
      </w:r>
    </w:p>
    <w:p w:rsidR="00A43F72" w:rsidRDefault="00A43F72" w:rsidP="008000A6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Организовать опашку поселка Рамасуха </w:t>
      </w:r>
    </w:p>
    <w:p w:rsidR="00A43F72" w:rsidRDefault="00A43F72" w:rsidP="008000A6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453B0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поселка Рамасуха</w:t>
      </w:r>
      <w:r w:rsidRPr="000453B0">
        <w:rPr>
          <w:sz w:val="28"/>
          <w:szCs w:val="28"/>
        </w:rPr>
        <w:t>, в пределах противопожарных расстояний между зданиями, сооружениями и открытыми складами, а также участки, прилегающие к жилым домам и иным постройкам, очистить от горючих отходов, мусора, тары, опавших листьев, сухой травы и т.п.</w:t>
      </w:r>
    </w:p>
    <w:p w:rsidR="00A43F72" w:rsidRPr="00CD5C84" w:rsidRDefault="00A43F72" w:rsidP="007260A7">
      <w:pPr>
        <w:pStyle w:val="BodyTextIndent"/>
        <w:ind w:firstLine="720"/>
        <w:rPr>
          <w:sz w:val="28"/>
          <w:szCs w:val="28"/>
        </w:rPr>
      </w:pPr>
      <w:r>
        <w:rPr>
          <w:sz w:val="28"/>
          <w:szCs w:val="28"/>
        </w:rPr>
        <w:t>6</w:t>
      </w:r>
      <w:r w:rsidRPr="00CD5C84">
        <w:rPr>
          <w:sz w:val="28"/>
          <w:szCs w:val="28"/>
        </w:rPr>
        <w:t>. Привести в надлежащее состояние противопожарное водоснабжение, обеспечить полную готовность имеющихся средств пожаротушения, освободить проезды к зданиям, сооружениям и открытым водоемам.</w:t>
      </w:r>
    </w:p>
    <w:p w:rsidR="00A43F72" w:rsidRPr="00CD5C84" w:rsidRDefault="00A43F72" w:rsidP="007260A7">
      <w:pPr>
        <w:pStyle w:val="BodyTextIndent"/>
        <w:ind w:firstLine="720"/>
        <w:rPr>
          <w:sz w:val="28"/>
          <w:szCs w:val="28"/>
        </w:rPr>
      </w:pPr>
      <w:r w:rsidRPr="00CD5C84">
        <w:rPr>
          <w:sz w:val="28"/>
          <w:szCs w:val="28"/>
        </w:rPr>
        <w:t>7. Обеспечить постоянную готовность добровольных пожарных дружин к ликвидации возгораний сухой растительности и пожаров.</w:t>
      </w:r>
    </w:p>
    <w:p w:rsidR="00A43F72" w:rsidRPr="00CD5C84" w:rsidRDefault="00A43F72" w:rsidP="007260A7">
      <w:pPr>
        <w:pStyle w:val="BodyTextIndent"/>
        <w:ind w:firstLine="720"/>
        <w:rPr>
          <w:sz w:val="28"/>
          <w:szCs w:val="28"/>
        </w:rPr>
      </w:pPr>
      <w:r w:rsidRPr="00CD5C84">
        <w:rPr>
          <w:sz w:val="28"/>
          <w:szCs w:val="28"/>
        </w:rPr>
        <w:t>8. Организовать ежедневное патрулирование поселка Рамасуха и прилегающих территорий силами добровольцев из местного населения и работников администрации поселка .</w:t>
      </w:r>
    </w:p>
    <w:p w:rsidR="00A43F72" w:rsidRPr="007260A7" w:rsidRDefault="00A43F72" w:rsidP="007260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43F72" w:rsidRPr="007260A7" w:rsidRDefault="00A43F72" w:rsidP="00D46523">
      <w:pPr>
        <w:spacing w:before="75" w:after="75" w:line="3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  П</w:t>
      </w:r>
      <w:r w:rsidRPr="007260A7">
        <w:rPr>
          <w:sz w:val="28"/>
          <w:szCs w:val="28"/>
        </w:rPr>
        <w:t xml:space="preserve">ринять меры для своевременного выявления нарушителей Правил пожарной безопасности </w:t>
      </w:r>
      <w:r>
        <w:rPr>
          <w:sz w:val="28"/>
          <w:szCs w:val="28"/>
        </w:rPr>
        <w:t>в период особого противопожарного режима. Л</w:t>
      </w:r>
      <w:r w:rsidRPr="007260A7">
        <w:rPr>
          <w:sz w:val="28"/>
          <w:szCs w:val="28"/>
        </w:rPr>
        <w:t xml:space="preserve">иц, виновных в </w:t>
      </w:r>
      <w:r>
        <w:rPr>
          <w:sz w:val="28"/>
          <w:szCs w:val="28"/>
        </w:rPr>
        <w:t>нарушении этих правил</w:t>
      </w:r>
      <w:r w:rsidRPr="007260A7">
        <w:rPr>
          <w:sz w:val="28"/>
          <w:szCs w:val="28"/>
        </w:rPr>
        <w:t xml:space="preserve">, </w:t>
      </w:r>
      <w:r>
        <w:rPr>
          <w:sz w:val="28"/>
          <w:szCs w:val="28"/>
        </w:rPr>
        <w:t>привлекать</w:t>
      </w:r>
      <w:r w:rsidRPr="007260A7">
        <w:rPr>
          <w:sz w:val="28"/>
          <w:szCs w:val="28"/>
        </w:rPr>
        <w:t xml:space="preserve"> к предусмотренной действующим законодательством ответственности.</w:t>
      </w:r>
    </w:p>
    <w:p w:rsidR="00A43F72" w:rsidRDefault="00A43F72" w:rsidP="00597AC0">
      <w:pPr>
        <w:pStyle w:val="ListParagraph"/>
        <w:ind w:left="0" w:right="-5"/>
        <w:jc w:val="both"/>
        <w:rPr>
          <w:sz w:val="28"/>
          <w:szCs w:val="28"/>
        </w:rPr>
      </w:pPr>
    </w:p>
    <w:p w:rsidR="00A43F72" w:rsidRDefault="00A43F72" w:rsidP="00597AC0">
      <w:pPr>
        <w:pStyle w:val="ListParagraph"/>
        <w:numPr>
          <w:ilvl w:val="0"/>
          <w:numId w:val="4"/>
        </w:numPr>
        <w:ind w:right="-5"/>
        <w:jc w:val="both"/>
        <w:rPr>
          <w:sz w:val="28"/>
          <w:szCs w:val="28"/>
        </w:rPr>
      </w:pPr>
      <w:r w:rsidRPr="001C418E">
        <w:rPr>
          <w:sz w:val="28"/>
          <w:szCs w:val="28"/>
        </w:rPr>
        <w:t>Настоящее постановление вступает в силу с момента его подписания.</w:t>
      </w:r>
    </w:p>
    <w:p w:rsidR="00A43F72" w:rsidRDefault="00A43F72" w:rsidP="00CD5C84">
      <w:pPr>
        <w:pStyle w:val="ListParagraph"/>
        <w:ind w:left="567" w:right="-5"/>
        <w:jc w:val="both"/>
        <w:rPr>
          <w:sz w:val="28"/>
          <w:szCs w:val="28"/>
        </w:rPr>
      </w:pPr>
    </w:p>
    <w:p w:rsidR="00A43F72" w:rsidRDefault="00A43F72" w:rsidP="00CD5C8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11.</w:t>
      </w:r>
      <w:r w:rsidRPr="00AD0F13">
        <w:rPr>
          <w:sz w:val="28"/>
          <w:szCs w:val="28"/>
        </w:rPr>
        <w:t>Настоящее постановление подлежит официальному опубликованию (обнародованию)</w:t>
      </w:r>
      <w:r>
        <w:rPr>
          <w:sz w:val="28"/>
          <w:szCs w:val="28"/>
        </w:rPr>
        <w:t xml:space="preserve"> в установленном порядке </w:t>
      </w:r>
      <w:r w:rsidRPr="00AD0F13">
        <w:rPr>
          <w:sz w:val="28"/>
          <w:szCs w:val="28"/>
        </w:rPr>
        <w:t xml:space="preserve"> и размещению в сети Интернет на официальном сайте  </w:t>
      </w:r>
      <w:r>
        <w:rPr>
          <w:sz w:val="28"/>
          <w:szCs w:val="28"/>
        </w:rPr>
        <w:t>администрации поселка Рамасуха.</w:t>
      </w:r>
    </w:p>
    <w:p w:rsidR="00A43F72" w:rsidRDefault="00A43F72" w:rsidP="00597AC0">
      <w:pPr>
        <w:pStyle w:val="ListParagraph"/>
        <w:ind w:left="942" w:right="-5"/>
        <w:jc w:val="both"/>
        <w:rPr>
          <w:sz w:val="28"/>
          <w:szCs w:val="28"/>
        </w:rPr>
      </w:pPr>
    </w:p>
    <w:p w:rsidR="00A43F72" w:rsidRPr="00597AC0" w:rsidRDefault="00A43F72" w:rsidP="00CD5C84">
      <w:pPr>
        <w:pStyle w:val="ListParagraph"/>
        <w:numPr>
          <w:ilvl w:val="0"/>
          <w:numId w:val="5"/>
        </w:numPr>
        <w:ind w:right="-5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 w:rsidRPr="00597AC0">
        <w:rPr>
          <w:sz w:val="28"/>
          <w:szCs w:val="28"/>
        </w:rPr>
        <w:t xml:space="preserve">Контроль над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A43F72" w:rsidRPr="000337FA" w:rsidRDefault="00A43F72" w:rsidP="00B069F6">
      <w:pPr>
        <w:ind w:right="-5"/>
        <w:jc w:val="both"/>
        <w:rPr>
          <w:sz w:val="22"/>
          <w:szCs w:val="22"/>
        </w:rPr>
      </w:pPr>
    </w:p>
    <w:p w:rsidR="00A43F72" w:rsidRDefault="00A43F72" w:rsidP="00B069F6">
      <w:pPr>
        <w:ind w:right="-5"/>
        <w:jc w:val="both"/>
        <w:rPr>
          <w:sz w:val="22"/>
          <w:szCs w:val="22"/>
        </w:rPr>
      </w:pPr>
    </w:p>
    <w:p w:rsidR="00A43F72" w:rsidRDefault="00A43F72" w:rsidP="00B069F6">
      <w:pPr>
        <w:ind w:right="-5"/>
        <w:jc w:val="both"/>
        <w:rPr>
          <w:sz w:val="22"/>
          <w:szCs w:val="22"/>
        </w:rPr>
      </w:pPr>
    </w:p>
    <w:p w:rsidR="00A43F72" w:rsidRDefault="00A43F72" w:rsidP="00B069F6">
      <w:pPr>
        <w:ind w:right="-5"/>
        <w:jc w:val="both"/>
        <w:rPr>
          <w:sz w:val="22"/>
          <w:szCs w:val="22"/>
        </w:rPr>
      </w:pPr>
    </w:p>
    <w:p w:rsidR="00A43F72" w:rsidRDefault="00A43F72" w:rsidP="00B069F6">
      <w:pPr>
        <w:ind w:right="-5"/>
        <w:jc w:val="both"/>
        <w:rPr>
          <w:sz w:val="22"/>
          <w:szCs w:val="22"/>
        </w:rPr>
      </w:pPr>
    </w:p>
    <w:p w:rsidR="00A43F72" w:rsidRPr="000337FA" w:rsidRDefault="00A43F72" w:rsidP="00B069F6">
      <w:pPr>
        <w:ind w:right="-5"/>
        <w:jc w:val="both"/>
        <w:rPr>
          <w:sz w:val="22"/>
          <w:szCs w:val="22"/>
        </w:rPr>
      </w:pPr>
    </w:p>
    <w:p w:rsidR="00A43F72" w:rsidRPr="000337FA" w:rsidRDefault="00A43F72" w:rsidP="00B069F6">
      <w:pPr>
        <w:ind w:right="-5"/>
        <w:jc w:val="both"/>
        <w:rPr>
          <w:sz w:val="22"/>
          <w:szCs w:val="22"/>
        </w:rPr>
      </w:pPr>
    </w:p>
    <w:p w:rsidR="00A43F72" w:rsidRDefault="00A43F72" w:rsidP="00B069F6">
      <w:pPr>
        <w:ind w:right="-5"/>
        <w:jc w:val="both"/>
        <w:rPr>
          <w:sz w:val="28"/>
          <w:szCs w:val="28"/>
        </w:rPr>
      </w:pPr>
      <w:r w:rsidRPr="00213626">
        <w:rPr>
          <w:sz w:val="28"/>
          <w:szCs w:val="28"/>
        </w:rPr>
        <w:t xml:space="preserve">Глава администрации </w:t>
      </w:r>
    </w:p>
    <w:p w:rsidR="00A43F72" w:rsidRDefault="00A43F72" w:rsidP="00B069F6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Пос. Рамасуха                                                       Е.М. Лощихина </w:t>
      </w:r>
    </w:p>
    <w:p w:rsidR="00A43F72" w:rsidRDefault="00A43F72" w:rsidP="00B069F6">
      <w:pPr>
        <w:ind w:right="-5"/>
        <w:jc w:val="both"/>
        <w:rPr>
          <w:sz w:val="22"/>
          <w:szCs w:val="22"/>
        </w:rPr>
      </w:pPr>
    </w:p>
    <w:sectPr w:rsidR="00A43F72" w:rsidSect="00A5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764D"/>
    <w:multiLevelType w:val="hybridMultilevel"/>
    <w:tmpl w:val="3078B908"/>
    <w:lvl w:ilvl="0" w:tplc="FD880B92">
      <w:start w:val="10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61203F7"/>
    <w:multiLevelType w:val="hybridMultilevel"/>
    <w:tmpl w:val="7E248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CB2036E"/>
    <w:multiLevelType w:val="multilevel"/>
    <w:tmpl w:val="5CDE4F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5731444F"/>
    <w:multiLevelType w:val="hybridMultilevel"/>
    <w:tmpl w:val="AD2A98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5E0F3511"/>
    <w:multiLevelType w:val="hybridMultilevel"/>
    <w:tmpl w:val="01F8D0A2"/>
    <w:lvl w:ilvl="0" w:tplc="80B4E10A">
      <w:start w:val="1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FCB"/>
    <w:rsid w:val="000337FA"/>
    <w:rsid w:val="000453B0"/>
    <w:rsid w:val="00093BE6"/>
    <w:rsid w:val="0017395A"/>
    <w:rsid w:val="001C418E"/>
    <w:rsid w:val="00213626"/>
    <w:rsid w:val="0022572F"/>
    <w:rsid w:val="00240E23"/>
    <w:rsid w:val="00256FCB"/>
    <w:rsid w:val="002A5D5E"/>
    <w:rsid w:val="002D0D4E"/>
    <w:rsid w:val="00305EEA"/>
    <w:rsid w:val="00350ECA"/>
    <w:rsid w:val="00370D2E"/>
    <w:rsid w:val="003A616E"/>
    <w:rsid w:val="003C2E45"/>
    <w:rsid w:val="003E6E2C"/>
    <w:rsid w:val="003F72A9"/>
    <w:rsid w:val="00402AA0"/>
    <w:rsid w:val="00411E84"/>
    <w:rsid w:val="00457C24"/>
    <w:rsid w:val="004D49C4"/>
    <w:rsid w:val="004E0155"/>
    <w:rsid w:val="00597AC0"/>
    <w:rsid w:val="005C7C83"/>
    <w:rsid w:val="0061708A"/>
    <w:rsid w:val="00626DA9"/>
    <w:rsid w:val="00715C26"/>
    <w:rsid w:val="007260A7"/>
    <w:rsid w:val="00756539"/>
    <w:rsid w:val="007617DE"/>
    <w:rsid w:val="007768AB"/>
    <w:rsid w:val="007775A7"/>
    <w:rsid w:val="0078071A"/>
    <w:rsid w:val="007B79A7"/>
    <w:rsid w:val="007F200E"/>
    <w:rsid w:val="008000A6"/>
    <w:rsid w:val="0081069C"/>
    <w:rsid w:val="008D70E9"/>
    <w:rsid w:val="008E6A9C"/>
    <w:rsid w:val="008F3C9D"/>
    <w:rsid w:val="009377AE"/>
    <w:rsid w:val="009670D5"/>
    <w:rsid w:val="009919A7"/>
    <w:rsid w:val="009A20F3"/>
    <w:rsid w:val="009A628A"/>
    <w:rsid w:val="009B1AF0"/>
    <w:rsid w:val="009B203E"/>
    <w:rsid w:val="009F7876"/>
    <w:rsid w:val="00A257B0"/>
    <w:rsid w:val="00A43F72"/>
    <w:rsid w:val="00A5025D"/>
    <w:rsid w:val="00A65B3F"/>
    <w:rsid w:val="00A84C83"/>
    <w:rsid w:val="00A87336"/>
    <w:rsid w:val="00AC0EDE"/>
    <w:rsid w:val="00AD0F13"/>
    <w:rsid w:val="00B069F6"/>
    <w:rsid w:val="00B32CAC"/>
    <w:rsid w:val="00B80DEC"/>
    <w:rsid w:val="00BA4179"/>
    <w:rsid w:val="00C354F5"/>
    <w:rsid w:val="00C7212A"/>
    <w:rsid w:val="00C852C0"/>
    <w:rsid w:val="00CD5C84"/>
    <w:rsid w:val="00D04066"/>
    <w:rsid w:val="00D46523"/>
    <w:rsid w:val="00D54D56"/>
    <w:rsid w:val="00D6750D"/>
    <w:rsid w:val="00DB5A9D"/>
    <w:rsid w:val="00DB78AC"/>
    <w:rsid w:val="00DC6FAD"/>
    <w:rsid w:val="00DE06CA"/>
    <w:rsid w:val="00E45D19"/>
    <w:rsid w:val="00FD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28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65B3F"/>
    <w:rPr>
      <w:rFonts w:cs="Times New Roman"/>
      <w:color w:val="0000FF"/>
      <w:u w:val="single"/>
    </w:rPr>
  </w:style>
  <w:style w:type="character" w:customStyle="1" w:styleId="FontStyle18">
    <w:name w:val="Font Style18"/>
    <w:uiPriority w:val="99"/>
    <w:rsid w:val="00B069F6"/>
    <w:rPr>
      <w:rFonts w:ascii="Times New Roman" w:hAnsi="Times New Roman"/>
      <w:b/>
      <w:sz w:val="26"/>
    </w:rPr>
  </w:style>
  <w:style w:type="paragraph" w:customStyle="1" w:styleId="Style5">
    <w:name w:val="Style5"/>
    <w:basedOn w:val="Normal"/>
    <w:uiPriority w:val="99"/>
    <w:rsid w:val="00B069F6"/>
    <w:pPr>
      <w:widowControl w:val="0"/>
      <w:suppressAutoHyphens/>
      <w:autoSpaceDE w:val="0"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1C41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C418E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418E"/>
    <w:rPr>
      <w:rFonts w:ascii="Tahoma" w:hAnsi="Tahoma" w:cs="Times New Roman"/>
      <w:sz w:val="16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260A7"/>
    <w:pPr>
      <w:ind w:firstLine="851"/>
      <w:jc w:val="both"/>
    </w:pPr>
    <w:rPr>
      <w:rFonts w:eastAsia="Calibri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260A7"/>
    <w:rPr>
      <w:rFonts w:ascii="Times New Roman" w:hAnsi="Times New Roman" w:cs="Times New Roman"/>
      <w:sz w:val="20"/>
      <w:lang w:eastAsia="ru-RU"/>
    </w:rPr>
  </w:style>
  <w:style w:type="paragraph" w:styleId="NormalWeb">
    <w:name w:val="Normal (Web)"/>
    <w:basedOn w:val="Normal"/>
    <w:uiPriority w:val="99"/>
    <w:semiHidden/>
    <w:rsid w:val="002A5D5E"/>
    <w:pPr>
      <w:spacing w:before="100" w:beforeAutospacing="1" w:after="100" w:afterAutospacing="1"/>
    </w:pPr>
  </w:style>
  <w:style w:type="paragraph" w:styleId="DocumentMap">
    <w:name w:val="Document Map"/>
    <w:basedOn w:val="Normal"/>
    <w:link w:val="DocumentMapChar"/>
    <w:uiPriority w:val="99"/>
    <w:semiHidden/>
    <w:rsid w:val="00350ECA"/>
    <w:pPr>
      <w:shd w:val="clear" w:color="auto" w:fill="000080"/>
    </w:pPr>
    <w:rPr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6539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7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337</TotalTime>
  <Pages>2</Pages>
  <Words>435</Words>
  <Characters>2486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Банная</dc:creator>
  <cp:keywords/>
  <dc:description/>
  <cp:lastModifiedBy>Пользователь</cp:lastModifiedBy>
  <cp:revision>28</cp:revision>
  <cp:lastPrinted>2016-04-07T08:19:00Z</cp:lastPrinted>
  <dcterms:created xsi:type="dcterms:W3CDTF">2014-05-27T11:02:00Z</dcterms:created>
  <dcterms:modified xsi:type="dcterms:W3CDTF">2022-08-30T07:41:00Z</dcterms:modified>
</cp:coreProperties>
</file>